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EBF6D" w14:textId="5E982155" w:rsidR="00275260" w:rsidRPr="003E1F98" w:rsidRDefault="00BE509B" w:rsidP="00AF1A52">
      <w:pPr>
        <w:pStyle w:val="Heading1"/>
      </w:pPr>
      <w:r w:rsidRPr="003E1F98">
        <w:t xml:space="preserve">Publications Committee </w:t>
      </w:r>
      <w:r w:rsidR="00750DC5">
        <w:t>Minutes</w:t>
      </w:r>
    </w:p>
    <w:p w14:paraId="3841D413" w14:textId="28CB4915" w:rsidR="004074D4" w:rsidRDefault="00000000" w:rsidP="004074D4">
      <w:pPr>
        <w:pStyle w:val="Attendees"/>
        <w:rPr>
          <w:color w:val="FF0000"/>
        </w:rPr>
      </w:pPr>
      <w:sdt>
        <w:sdtPr>
          <w:id w:val="280535965"/>
          <w:placeholder>
            <w:docPart w:val="27CB1DE926CD456BA262A379716F7461"/>
          </w:placeholder>
          <w:temporary/>
          <w:showingPlcHdr/>
          <w15:appearance w15:val="hidden"/>
        </w:sdtPr>
        <w:sdtContent>
          <w:r w:rsidR="005D797B" w:rsidRPr="003E1F98">
            <w:t>Attendees</w:t>
          </w:r>
        </w:sdtContent>
      </w:sdt>
      <w:r w:rsidR="00B94C07" w:rsidRPr="00200F90">
        <w:t xml:space="preserve"> </w:t>
      </w:r>
      <w:r w:rsidR="00347FC9" w:rsidRPr="00200F90">
        <w:t xml:space="preserve">(bold in attendance) </w:t>
      </w:r>
      <w:r w:rsidR="00BE509B" w:rsidRPr="00750DC5">
        <w:rPr>
          <w:b/>
          <w:bCs/>
        </w:rPr>
        <w:t>Erin Konecki</w:t>
      </w:r>
      <w:r w:rsidR="00BE509B" w:rsidRPr="00200F90">
        <w:t xml:space="preserve"> (C), </w:t>
      </w:r>
      <w:r w:rsidR="00BE509B" w:rsidRPr="00750DC5">
        <w:rPr>
          <w:b/>
          <w:bCs/>
        </w:rPr>
        <w:t>Garrett Blevins</w:t>
      </w:r>
      <w:r w:rsidR="00BE509B" w:rsidRPr="00200F90">
        <w:t xml:space="preserve"> (C), </w:t>
      </w:r>
      <w:r w:rsidR="00BE509B" w:rsidRPr="00750DC5">
        <w:rPr>
          <w:b/>
          <w:bCs/>
        </w:rPr>
        <w:t>Jeff Klein</w:t>
      </w:r>
      <w:r w:rsidR="00BE509B" w:rsidRPr="00200F90">
        <w:t xml:space="preserve">, </w:t>
      </w:r>
      <w:r w:rsidR="00BE509B" w:rsidRPr="00C55DCD">
        <w:rPr>
          <w:b/>
          <w:bCs/>
        </w:rPr>
        <w:t>Sydney Renner</w:t>
      </w:r>
      <w:r w:rsidR="00BE509B" w:rsidRPr="00200F90">
        <w:t xml:space="preserve">, </w:t>
      </w:r>
      <w:r w:rsidR="00C41CA5" w:rsidRPr="00200F90">
        <w:t xml:space="preserve">Dave Freeman, </w:t>
      </w:r>
      <w:r w:rsidR="00200F90" w:rsidRPr="00C55DCD">
        <w:rPr>
          <w:b/>
          <w:bCs/>
        </w:rPr>
        <w:t>Jerry Winkler</w:t>
      </w:r>
      <w:r w:rsidR="00071D2B" w:rsidRPr="00200F90">
        <w:t>, McKenzie Villatoro</w:t>
      </w:r>
      <w:r w:rsidR="00347FC9" w:rsidRPr="00200F90">
        <w:t xml:space="preserve">, </w:t>
      </w:r>
      <w:r w:rsidR="00F24F10" w:rsidRPr="00200F90">
        <w:t>Destiny Heinberger</w:t>
      </w:r>
      <w:r w:rsidR="00B3060F">
        <w:t xml:space="preserve">, </w:t>
      </w:r>
      <w:r w:rsidR="00B3060F" w:rsidRPr="00C55DCD">
        <w:rPr>
          <w:b/>
          <w:bCs/>
        </w:rPr>
        <w:t>Laura Johnson</w:t>
      </w:r>
    </w:p>
    <w:p w14:paraId="4243C43B" w14:textId="6177493F" w:rsidR="005D797B" w:rsidRDefault="00000000" w:rsidP="004074D4">
      <w:pPr>
        <w:spacing w:after="0"/>
        <w:rPr>
          <w:rFonts w:eastAsiaTheme="majorEastAsia"/>
        </w:rPr>
      </w:pPr>
      <w:sdt>
        <w:sdtPr>
          <w:rPr>
            <w:rFonts w:eastAsiaTheme="majorEastAsia"/>
          </w:rPr>
          <w:alias w:val="Call to order:"/>
          <w:tag w:val="Call to order:"/>
          <w:id w:val="-1169712673"/>
          <w:placeholder>
            <w:docPart w:val="48A4D6898BC64E70A375C8BD0F56929C"/>
          </w:placeholder>
          <w:temporary/>
          <w:showingPlcHdr/>
          <w15:appearance w15:val="hidden"/>
        </w:sdtPr>
        <w:sdtEndPr>
          <w:rPr>
            <w:rFonts w:eastAsia="Times New Roman"/>
          </w:rPr>
        </w:sdtEndPr>
        <w:sdtContent>
          <w:r w:rsidR="005D797B" w:rsidRPr="004074D4">
            <w:rPr>
              <w:rFonts w:eastAsiaTheme="majorEastAsia"/>
              <w:b/>
              <w:bCs/>
            </w:rPr>
            <w:t>Call to order</w:t>
          </w:r>
        </w:sdtContent>
      </w:sdt>
      <w:r w:rsidR="004074D4">
        <w:rPr>
          <w:rFonts w:eastAsiaTheme="majorEastAsia"/>
        </w:rPr>
        <w:t xml:space="preserve"> – </w:t>
      </w:r>
      <w:r w:rsidR="004074D4" w:rsidRPr="00B94C07">
        <w:rPr>
          <w:rFonts w:eastAsiaTheme="majorEastAsia"/>
        </w:rPr>
        <w:t>10:00 AM</w:t>
      </w:r>
    </w:p>
    <w:p w14:paraId="1FF61780" w14:textId="77777777" w:rsidR="005D797B" w:rsidRDefault="00000000" w:rsidP="00C15C45">
      <w:pPr>
        <w:pStyle w:val="ListNumber"/>
      </w:pPr>
      <w:sdt>
        <w:sdtPr>
          <w:alias w:val="Open issues:"/>
          <w:tag w:val="Open issues:"/>
          <w:id w:val="-297222184"/>
          <w:placeholder>
            <w:docPart w:val="835FD4F3CA904891B4DCA89C5918C3F7"/>
          </w:placeholder>
          <w:temporary/>
          <w:showingPlcHdr/>
          <w15:appearance w15:val="hidden"/>
        </w:sdtPr>
        <w:sdtContent>
          <w:r w:rsidR="005D797B" w:rsidRPr="00C15C45">
            <w:rPr>
              <w:rFonts w:eastAsiaTheme="majorEastAsia"/>
            </w:rPr>
            <w:t>Open issues</w:t>
          </w:r>
        </w:sdtContent>
      </w:sdt>
    </w:p>
    <w:p w14:paraId="5727F30B" w14:textId="4EB401E6" w:rsidR="00754425" w:rsidRDefault="00754425" w:rsidP="0040564E">
      <w:pPr>
        <w:pStyle w:val="ListNumber2"/>
      </w:pPr>
      <w:r>
        <w:t>New member status, access</w:t>
      </w:r>
      <w:r w:rsidR="000B2428">
        <w:t xml:space="preserve">: Laura with reported successful access to committee documents and platforms. Jerry with access </w:t>
      </w:r>
      <w:r w:rsidR="00EA64D9">
        <w:t xml:space="preserve">to be </w:t>
      </w:r>
      <w:r w:rsidR="000B2428">
        <w:t xml:space="preserve">re-sent by Garrett. </w:t>
      </w:r>
    </w:p>
    <w:p w14:paraId="5507A656" w14:textId="53C6E4CB" w:rsidR="0040564E" w:rsidRDefault="00355C0D" w:rsidP="0040564E">
      <w:pPr>
        <w:pStyle w:val="ListNumber2"/>
      </w:pPr>
      <w:r>
        <w:t>New/outgoing</w:t>
      </w:r>
      <w:r w:rsidR="00763507">
        <w:t xml:space="preserve"> directors</w:t>
      </w:r>
      <w:r w:rsidR="00C8590B">
        <w:t>: Incoming Crawford Director post received and done, post</w:t>
      </w:r>
      <w:r w:rsidR="00DF2C9E">
        <w:t xml:space="preserve"> with outgoing Crawford Director Jette </w:t>
      </w:r>
      <w:r w:rsidR="00307D7E">
        <w:t xml:space="preserve">not in progress, </w:t>
      </w:r>
      <w:r w:rsidR="00DF2C9E">
        <w:t xml:space="preserve">to be discussed </w:t>
      </w:r>
      <w:r w:rsidR="00307D7E">
        <w:t>between Jette and</w:t>
      </w:r>
      <w:r w:rsidR="00DF2C9E">
        <w:t xml:space="preserve"> Sarah</w:t>
      </w:r>
      <w:r w:rsidR="00307D7E">
        <w:t xml:space="preserve"> when able</w:t>
      </w:r>
      <w:r w:rsidR="00DF2C9E">
        <w:t xml:space="preserve"> or </w:t>
      </w:r>
      <w:r w:rsidR="00307D7E">
        <w:t xml:space="preserve">in-person </w:t>
      </w:r>
      <w:r w:rsidR="00DF2C9E">
        <w:t xml:space="preserve">at Winter conference. </w:t>
      </w:r>
      <w:r w:rsidR="001D170A">
        <w:t xml:space="preserve">Garrett will discuss with Holly in Madison about filling out a survey as well. </w:t>
      </w:r>
    </w:p>
    <w:p w14:paraId="65186D7A" w14:textId="453CBE67" w:rsidR="004074D4" w:rsidRDefault="00C67A30" w:rsidP="0040564E">
      <w:pPr>
        <w:pStyle w:val="ListNumber2"/>
      </w:pPr>
      <w:r>
        <w:t>Milestone years</w:t>
      </w:r>
      <w:r w:rsidR="00A61147">
        <w:t xml:space="preserve">: no list yet, awards get handed out at Winter Conference. </w:t>
      </w:r>
      <w:r w:rsidR="00307D7E">
        <w:t>We c</w:t>
      </w:r>
      <w:r w:rsidR="00A61147">
        <w:t>an take that list</w:t>
      </w:r>
      <w:r w:rsidR="00F02E99">
        <w:t xml:space="preserve"> and work from it</w:t>
      </w:r>
      <w:r w:rsidR="00307D7E">
        <w:t xml:space="preserve"> at that time</w:t>
      </w:r>
      <w:r w:rsidR="00F02E99">
        <w:t>. Will also plan on highlighting those with awards on social media at/after conference.</w:t>
      </w:r>
    </w:p>
    <w:p w14:paraId="3AE45016" w14:textId="3A5F3482" w:rsidR="00B3060F" w:rsidRPr="00B94C07" w:rsidRDefault="00B3060F" w:rsidP="0040564E">
      <w:pPr>
        <w:pStyle w:val="ListNumber2"/>
      </w:pPr>
      <w:r>
        <w:t>Winter conference discussion</w:t>
      </w:r>
      <w:r w:rsidR="00AC31E1">
        <w:t xml:space="preserve">: Garrett and Laura to do headshots, Garrett will </w:t>
      </w:r>
      <w:r w:rsidR="008A4CB6">
        <w:t>take</w:t>
      </w:r>
      <w:r w:rsidR="00AC31E1">
        <w:t xml:space="preserve"> some </w:t>
      </w:r>
      <w:r w:rsidR="00307D7E">
        <w:t xml:space="preserve">additional </w:t>
      </w:r>
      <w:r w:rsidR="00AC31E1">
        <w:t>photos and post in Google Drive. Sydney, Erin, and others can also take photos during conference (vendor show, of presenters, etc.</w:t>
      </w:r>
      <w:r w:rsidR="009F6BA2">
        <w:t xml:space="preserve">) and post to social media throughout conference. If anyone wants to assist, let us know. Group chat will be started to keep up </w:t>
      </w:r>
      <w:r w:rsidR="008A4CB6">
        <w:t xml:space="preserve">throughout to avoid duplication of efforts and support coordination. </w:t>
      </w:r>
      <w:r w:rsidR="00EA64D9">
        <w:t>During the business meeting there will be some committee discussion taking place</w:t>
      </w:r>
      <w:r w:rsidR="00307D7E">
        <w:t xml:space="preserve"> according to Sarah</w:t>
      </w:r>
      <w:r w:rsidR="00EA64D9">
        <w:t xml:space="preserve">. </w:t>
      </w:r>
    </w:p>
    <w:p w14:paraId="65B995B3" w14:textId="77777777" w:rsidR="005D797B" w:rsidRPr="00B94C07" w:rsidRDefault="00000000" w:rsidP="00C15C45">
      <w:pPr>
        <w:pStyle w:val="ListNumber"/>
      </w:pPr>
      <w:sdt>
        <w:sdtPr>
          <w:alias w:val="New business:"/>
          <w:tag w:val="New business:"/>
          <w:id w:val="-135951456"/>
          <w:placeholder>
            <w:docPart w:val="0F98BF68BB984941941941FEE9175027"/>
          </w:placeholder>
          <w:temporary/>
          <w:showingPlcHdr/>
          <w15:appearance w15:val="hidden"/>
        </w:sdtPr>
        <w:sdtContent>
          <w:r w:rsidR="005D797B" w:rsidRPr="00B94C07">
            <w:rPr>
              <w:rFonts w:eastAsiaTheme="majorEastAsia"/>
            </w:rPr>
            <w:t>New business</w:t>
          </w:r>
        </w:sdtContent>
      </w:sdt>
    </w:p>
    <w:p w14:paraId="3088A2B7" w14:textId="77777777" w:rsidR="008A4CB6" w:rsidRDefault="00DA5FA7" w:rsidP="006E240D">
      <w:pPr>
        <w:pStyle w:val="ListNumber2"/>
      </w:pPr>
      <w:r w:rsidRPr="00B94C07">
        <w:t>Newsletter</w:t>
      </w:r>
    </w:p>
    <w:p w14:paraId="50E01246" w14:textId="02E726AE" w:rsidR="00DA6338" w:rsidRDefault="00DA6338" w:rsidP="00DA6338">
      <w:pPr>
        <w:pStyle w:val="ListNumber2"/>
        <w:numPr>
          <w:ilvl w:val="2"/>
          <w:numId w:val="40"/>
        </w:numPr>
      </w:pPr>
      <w:r>
        <w:t>November- sent to Michelle today. Thank you Sydney.</w:t>
      </w:r>
    </w:p>
    <w:p w14:paraId="190FBC1D" w14:textId="32C21386" w:rsidR="006E240D" w:rsidRDefault="00200F90" w:rsidP="00DA6338">
      <w:pPr>
        <w:pStyle w:val="ListNumber2"/>
        <w:numPr>
          <w:ilvl w:val="2"/>
          <w:numId w:val="40"/>
        </w:numPr>
      </w:pPr>
      <w:r>
        <w:t xml:space="preserve"> </w:t>
      </w:r>
      <w:r w:rsidR="00B3060F">
        <w:t>February</w:t>
      </w:r>
      <w:r w:rsidR="00320CB7">
        <w:t>-</w:t>
      </w:r>
      <w:r w:rsidR="00DA6338">
        <w:t xml:space="preserve"> </w:t>
      </w:r>
      <w:r w:rsidR="00786316">
        <w:t xml:space="preserve">potential or planned </w:t>
      </w:r>
      <w:r w:rsidR="00DA6338">
        <w:t xml:space="preserve">content </w:t>
      </w:r>
      <w:r w:rsidR="00320CB7">
        <w:t>ideas</w:t>
      </w:r>
    </w:p>
    <w:p w14:paraId="4E54DDC8" w14:textId="31E0C5CF" w:rsidR="00B3060F" w:rsidRDefault="00B3060F" w:rsidP="00DA6338">
      <w:pPr>
        <w:pStyle w:val="ListNumber2"/>
        <w:numPr>
          <w:ilvl w:val="3"/>
          <w:numId w:val="40"/>
        </w:numPr>
      </w:pPr>
      <w:r>
        <w:t>Update officer banner</w:t>
      </w:r>
      <w:r w:rsidR="00DA6338">
        <w:t>- to be done after elections in advance of February newsletter going out.</w:t>
      </w:r>
    </w:p>
    <w:p w14:paraId="78CE6D9C" w14:textId="553E69F9" w:rsidR="006E240D" w:rsidRDefault="00B3060F" w:rsidP="00DA6338">
      <w:pPr>
        <w:pStyle w:val="ListNumber2"/>
        <w:numPr>
          <w:ilvl w:val="3"/>
          <w:numId w:val="40"/>
        </w:numPr>
      </w:pPr>
      <w:r>
        <w:t>Storm Ready- EMAO climate taskforce</w:t>
      </w:r>
      <w:r w:rsidR="005B622C">
        <w:t xml:space="preserve">- Alex </w:t>
      </w:r>
      <w:r w:rsidR="00786316">
        <w:t xml:space="preserve">McCarthy </w:t>
      </w:r>
      <w:r w:rsidR="005B622C">
        <w:t xml:space="preserve">is the </w:t>
      </w:r>
      <w:r w:rsidR="00786316">
        <w:t>point of contact</w:t>
      </w:r>
      <w:r w:rsidR="005B622C">
        <w:t xml:space="preserve"> on this right now. Sydney had suggested this being a featured article in newsletter. </w:t>
      </w:r>
    </w:p>
    <w:p w14:paraId="16CBA613" w14:textId="5840B38A" w:rsidR="003E1F98" w:rsidRDefault="00B3060F" w:rsidP="00DA6338">
      <w:pPr>
        <w:pStyle w:val="ListNumber2"/>
        <w:numPr>
          <w:ilvl w:val="3"/>
          <w:numId w:val="40"/>
        </w:numPr>
      </w:pPr>
      <w:r>
        <w:lastRenderedPageBreak/>
        <w:t xml:space="preserve">Highlighting different </w:t>
      </w:r>
      <w:r w:rsidR="00786316">
        <w:t>committees</w:t>
      </w:r>
      <w:r>
        <w:t xml:space="preserve">- </w:t>
      </w:r>
      <w:r w:rsidR="005B622C">
        <w:t xml:space="preserve">We can decide </w:t>
      </w:r>
      <w:r w:rsidR="00786316">
        <w:t>who</w:t>
      </w:r>
      <w:r w:rsidR="00DE66DD">
        <w:t xml:space="preserve"> this newsletter’s focus will be</w:t>
      </w:r>
      <w:r w:rsidR="005B622C">
        <w:t xml:space="preserve"> closer to time of </w:t>
      </w:r>
      <w:r w:rsidR="00DE66DD">
        <w:t>publication</w:t>
      </w:r>
      <w:r w:rsidR="00C8312F">
        <w:t xml:space="preserve">, could potentially be the climate taskforce to </w:t>
      </w:r>
      <w:r w:rsidR="00786316">
        <w:t>compliment</w:t>
      </w:r>
      <w:r w:rsidR="00C8312F">
        <w:t xml:space="preserve"> the Storm</w:t>
      </w:r>
      <w:r w:rsidR="002D154F">
        <w:t xml:space="preserve"> Ready article.</w:t>
      </w:r>
    </w:p>
    <w:p w14:paraId="13CF9998" w14:textId="37A9463E" w:rsidR="00B3060F" w:rsidRDefault="00B3060F" w:rsidP="00DA6338">
      <w:pPr>
        <w:pStyle w:val="ListNumber2"/>
        <w:numPr>
          <w:ilvl w:val="3"/>
          <w:numId w:val="40"/>
        </w:numPr>
      </w:pPr>
      <w:r>
        <w:t>Legislative update</w:t>
      </w:r>
      <w:r w:rsidR="00786316">
        <w:t>- to be provided by Jeff and the committee.</w:t>
      </w:r>
      <w:r w:rsidR="00DE66DD">
        <w:t xml:space="preserve"> Can also publish items of note as they develop and as needed.</w:t>
      </w:r>
    </w:p>
    <w:p w14:paraId="57091FBE" w14:textId="00271292" w:rsidR="00B3060F" w:rsidRDefault="00B3060F" w:rsidP="00DA6338">
      <w:pPr>
        <w:pStyle w:val="ListNumber2"/>
        <w:numPr>
          <w:ilvl w:val="3"/>
          <w:numId w:val="40"/>
        </w:numPr>
      </w:pPr>
      <w:r>
        <w:t>Hamilton new EOC</w:t>
      </w:r>
      <w:r w:rsidR="00786316">
        <w:t xml:space="preserve">- </w:t>
      </w:r>
      <w:r w:rsidR="00DB6533">
        <w:t xml:space="preserve">estimated opening mid Dec 2025, can feature this with photos, backstory </w:t>
      </w:r>
      <w:r w:rsidR="003D2F9F">
        <w:t>in Feb edition or earlier via social media.</w:t>
      </w:r>
    </w:p>
    <w:p w14:paraId="7B8DB71A" w14:textId="1995D446" w:rsidR="00B3060F" w:rsidRDefault="00B3060F" w:rsidP="00DA6338">
      <w:pPr>
        <w:pStyle w:val="ListNumber2"/>
        <w:numPr>
          <w:ilvl w:val="3"/>
          <w:numId w:val="40"/>
        </w:numPr>
      </w:pPr>
      <w:r>
        <w:t>IAEM group photo</w:t>
      </w:r>
      <w:r w:rsidR="00DB6533">
        <w:t xml:space="preserve">- </w:t>
      </w:r>
      <w:r w:rsidR="003D2F9F">
        <w:t>Plan on feature in Feb newsletter of those who attended IAEM conference this year in</w:t>
      </w:r>
      <w:r w:rsidR="00DB6533">
        <w:t xml:space="preserve"> Louisville</w:t>
      </w:r>
    </w:p>
    <w:p w14:paraId="3A4DD3A7" w14:textId="5E91F024" w:rsidR="00CC6755" w:rsidRPr="00B94C07" w:rsidRDefault="003D2F9F" w:rsidP="00DA6338">
      <w:pPr>
        <w:pStyle w:val="ListNumber2"/>
        <w:numPr>
          <w:ilvl w:val="3"/>
          <w:numId w:val="40"/>
        </w:numPr>
      </w:pPr>
      <w:r>
        <w:t xml:space="preserve">Additional suggestions: </w:t>
      </w:r>
      <w:r w:rsidR="00CC6755">
        <w:t xml:space="preserve">Sarah suggested a feature on exercises statewide, with pictures taken over </w:t>
      </w:r>
      <w:r>
        <w:t>a period</w:t>
      </w:r>
      <w:r w:rsidR="00CC6755">
        <w:t xml:space="preserve"> to highlight multiple</w:t>
      </w:r>
      <w:r>
        <w:t xml:space="preserve"> counties at once</w:t>
      </w:r>
      <w:r w:rsidR="00E5574B">
        <w:t xml:space="preserve">, more of a cohesive approach. </w:t>
      </w:r>
      <w:r>
        <w:t>Also,</w:t>
      </w:r>
      <w:r w:rsidR="00E5574B">
        <w:t xml:space="preserve"> she suggested </w:t>
      </w:r>
      <w:r w:rsidR="00C00275">
        <w:t>reorienting</w:t>
      </w:r>
      <w:r w:rsidR="00E5574B">
        <w:t xml:space="preserve"> members to the fact that what they do is not only business as usual or doing their job, we can all learn from each other and we may need to repeat to our members the need to share any activities they are involved in</w:t>
      </w:r>
      <w:r w:rsidR="00C00275">
        <w:t xml:space="preserve"> and reinforce the value that is in that sharing. </w:t>
      </w:r>
    </w:p>
    <w:p w14:paraId="363DF7B5" w14:textId="0457BE6B" w:rsidR="00320CB7" w:rsidRDefault="00B3060F" w:rsidP="00F92925">
      <w:pPr>
        <w:pStyle w:val="ListNumber2"/>
      </w:pPr>
      <w:r>
        <w:t>Spring conference</w:t>
      </w:r>
      <w:r w:rsidR="00804582">
        <w:t>- more information to come</w:t>
      </w:r>
    </w:p>
    <w:p w14:paraId="353F859B" w14:textId="3F4235F1" w:rsidR="006E240D" w:rsidRDefault="006E240D" w:rsidP="00F92925">
      <w:pPr>
        <w:pStyle w:val="ListNumber2"/>
      </w:pPr>
      <w:r>
        <w:t xml:space="preserve">Any other </w:t>
      </w:r>
      <w:r w:rsidR="00754425">
        <w:t>items</w:t>
      </w:r>
      <w:r w:rsidR="00804582">
        <w:t xml:space="preserve">: </w:t>
      </w:r>
    </w:p>
    <w:p w14:paraId="59725191" w14:textId="3A261714" w:rsidR="00804582" w:rsidRDefault="00804582" w:rsidP="00804582">
      <w:pPr>
        <w:pStyle w:val="ListNumber2"/>
        <w:numPr>
          <w:ilvl w:val="2"/>
          <w:numId w:val="40"/>
        </w:numPr>
      </w:pPr>
      <w:r>
        <w:t xml:space="preserve">Recommendations made regarding social media growth. </w:t>
      </w:r>
      <w:r w:rsidR="00940650">
        <w:t xml:space="preserve">Sarah McNamee suggested a coordinated campaign that can be mass </w:t>
      </w:r>
      <w:r w:rsidR="00771F6D">
        <w:t>sha</w:t>
      </w:r>
      <w:r w:rsidR="00940650">
        <w:t xml:space="preserve">red amongst counties. Laura had also suggested a </w:t>
      </w:r>
      <w:r w:rsidR="00771F6D">
        <w:t>lesson</w:t>
      </w:r>
      <w:r w:rsidR="00940650">
        <w:t xml:space="preserve"> learned concept </w:t>
      </w:r>
      <w:r w:rsidR="003D2F9F">
        <w:t xml:space="preserve">that </w:t>
      </w:r>
      <w:r w:rsidR="00771F6D">
        <w:t>focusses</w:t>
      </w:r>
      <w:r w:rsidR="00940650">
        <w:t xml:space="preserve"> on past disasters and other notable </w:t>
      </w:r>
      <w:r w:rsidR="009C1831">
        <w:t>EM history. Laura will undertake some of the</w:t>
      </w:r>
      <w:r w:rsidR="003D2F9F">
        <w:t xml:space="preserve"> creation of this, with a</w:t>
      </w:r>
      <w:r w:rsidR="009C1831">
        <w:t xml:space="preserve"> history focus when able. Idea is to put these items together in a user-friendly pack</w:t>
      </w:r>
      <w:r w:rsidR="00771F6D">
        <w:t xml:space="preserve"> to share </w:t>
      </w:r>
      <w:r w:rsidR="003D2F9F">
        <w:t>with</w:t>
      </w:r>
      <w:r w:rsidR="00771F6D">
        <w:t xml:space="preserve"> partners for ease of use and coordinated messaging. Could also consider housing them on the EMAO website once they are created for additional ease of access. </w:t>
      </w:r>
    </w:p>
    <w:p w14:paraId="1ECD558C" w14:textId="3A422190" w:rsidR="00763507" w:rsidRPr="00B94C07" w:rsidRDefault="00763507" w:rsidP="00763507">
      <w:pPr>
        <w:pStyle w:val="ListNumber2"/>
      </w:pPr>
      <w:r w:rsidRPr="00B94C07">
        <w:t>Next meeting date</w:t>
      </w:r>
      <w:r w:rsidR="00071D2B" w:rsidRPr="00B94C07">
        <w:t>:</w:t>
      </w:r>
      <w:r w:rsidR="0040564E">
        <w:t xml:space="preserve"> </w:t>
      </w:r>
      <w:r w:rsidR="00B3060F">
        <w:t>Jan 5</w:t>
      </w:r>
      <w:r w:rsidR="00B3060F" w:rsidRPr="00B3060F">
        <w:rPr>
          <w:vertAlign w:val="superscript"/>
        </w:rPr>
        <w:t>th</w:t>
      </w:r>
      <w:r w:rsidR="00B3060F">
        <w:t xml:space="preserve"> 10-11a</w:t>
      </w:r>
    </w:p>
    <w:p w14:paraId="01BE9615" w14:textId="75126815" w:rsidR="005D797B" w:rsidRDefault="00000000" w:rsidP="00A165F1">
      <w:pPr>
        <w:pStyle w:val="ListNumber"/>
      </w:pPr>
      <w:sdt>
        <w:sdtPr>
          <w:alias w:val="Adjournment:"/>
          <w:tag w:val="Adjournment:"/>
          <w:id w:val="-768846696"/>
          <w:placeholder>
            <w:docPart w:val="9D8BDA3B51F4427C832F95C82DD0F5BC"/>
          </w:placeholder>
          <w:temporary/>
          <w:showingPlcHdr/>
          <w15:appearance w15:val="hidden"/>
        </w:sdtPr>
        <w:sdtContent>
          <w:r w:rsidR="005D797B" w:rsidRPr="00C15C45">
            <w:t>Adjournment</w:t>
          </w:r>
        </w:sdtContent>
      </w:sdt>
      <w:r w:rsidR="004074D4">
        <w:t xml:space="preserve"> </w:t>
      </w:r>
    </w:p>
    <w:sectPr w:rsidR="005D797B" w:rsidSect="00015440">
      <w:headerReference w:type="default" r:id="rId12"/>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3D43B" w14:textId="77777777" w:rsidR="00905B20" w:rsidRDefault="00905B20" w:rsidP="001E7D29">
      <w:pPr>
        <w:spacing w:after="0" w:line="240" w:lineRule="auto"/>
      </w:pPr>
      <w:r>
        <w:separator/>
      </w:r>
    </w:p>
  </w:endnote>
  <w:endnote w:type="continuationSeparator" w:id="0">
    <w:p w14:paraId="3974A330" w14:textId="77777777" w:rsidR="00905B20" w:rsidRDefault="00905B20"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63ABB" w14:textId="77777777" w:rsidR="00905B20" w:rsidRDefault="00905B20" w:rsidP="001E7D29">
      <w:pPr>
        <w:spacing w:after="0" w:line="240" w:lineRule="auto"/>
      </w:pPr>
      <w:r>
        <w:separator/>
      </w:r>
    </w:p>
  </w:footnote>
  <w:footnote w:type="continuationSeparator" w:id="0">
    <w:p w14:paraId="0C29FF2B" w14:textId="77777777" w:rsidR="00905B20" w:rsidRDefault="00905B20"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ECD1E" w14:textId="01C15A25" w:rsidR="00066754" w:rsidRDefault="00BE509B" w:rsidP="00015440">
    <w:pPr>
      <w:pStyle w:val="Header"/>
      <w:rPr>
        <w:noProof/>
      </w:rPr>
    </w:pPr>
    <w:r>
      <w:rPr>
        <w:noProof/>
      </w:rPr>
      <w:drawing>
        <wp:anchor distT="0" distB="0" distL="114300" distR="114300" simplePos="0" relativeHeight="251659264" behindDoc="0" locked="0" layoutInCell="1" allowOverlap="1" wp14:anchorId="14B7FCC9" wp14:editId="34B0416A">
          <wp:simplePos x="0" y="0"/>
          <wp:positionH relativeFrom="column">
            <wp:posOffset>38100</wp:posOffset>
          </wp:positionH>
          <wp:positionV relativeFrom="paragraph">
            <wp:posOffset>-457200</wp:posOffset>
          </wp:positionV>
          <wp:extent cx="1781175" cy="1781175"/>
          <wp:effectExtent l="0" t="0" r="9525" b="9525"/>
          <wp:wrapSquare wrapText="bothSides"/>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81175" cy="1781175"/>
                  </a:xfrm>
                  <a:prstGeom prst="rect">
                    <a:avLst/>
                  </a:prstGeom>
                </pic:spPr>
              </pic:pic>
            </a:graphicData>
          </a:graphic>
          <wp14:sizeRelH relativeFrom="margin">
            <wp14:pctWidth>0</wp14:pctWidth>
          </wp14:sizeRelH>
          <wp14:sizeRelV relativeFrom="margin">
            <wp14:pctHeight>0</wp14:pctHeight>
          </wp14:sizeRelV>
        </wp:anchor>
      </w:drawing>
    </w:r>
    <w:r w:rsidR="00FE3951">
      <w:rPr>
        <w:noProof/>
      </w:rPr>
      <mc:AlternateContent>
        <mc:Choice Requires="wpg">
          <w:drawing>
            <wp:anchor distT="0" distB="0" distL="114300" distR="114300" simplePos="0" relativeHeight="251657216" behindDoc="1" locked="0" layoutInCell="1" allowOverlap="1" wp14:anchorId="0727AB39" wp14:editId="0A5FC8AC">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31189231" id="Group 3" o:spid="_x0000_s1026" alt="&quot;&quot;" style="position:absolute;margin-left:0;margin-top:0;width:640.35pt;height:957.95pt;z-index:-251659264;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TN0aMHAIq4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Xvf0q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v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krdbcGrgDBZzRaXJh5DfFD&#10;8puXYobCJ6Qe/S+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b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P3+K//fzP389Zfy/&#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tbl>
    <w:tblPr>
      <w:tblW w:w="0" w:type="auto"/>
      <w:jc w:val="right"/>
      <w:tblLook w:val="0600" w:firstRow="0" w:lastRow="0" w:firstColumn="0" w:lastColumn="0" w:noHBand="1" w:noVBand="1"/>
    </w:tblPr>
    <w:tblGrid>
      <w:gridCol w:w="432"/>
      <w:gridCol w:w="3680"/>
    </w:tblGrid>
    <w:tr w:rsidR="00066754" w:rsidRPr="00812880" w14:paraId="08152FAB" w14:textId="77777777" w:rsidTr="00015440">
      <w:trPr>
        <w:jc w:val="right"/>
      </w:trPr>
      <w:tc>
        <w:tcPr>
          <w:tcW w:w="432" w:type="dxa"/>
          <w:vAlign w:val="bottom"/>
        </w:tcPr>
        <w:p w14:paraId="4CBF9C03" w14:textId="77777777" w:rsidR="00066754" w:rsidRPr="00812880" w:rsidRDefault="00066754" w:rsidP="00812880">
          <w:pPr>
            <w:pStyle w:val="Header"/>
          </w:pPr>
          <w:r w:rsidRPr="00812880">
            <w:rPr>
              <w:noProof/>
            </w:rPr>
            <w:drawing>
              <wp:inline distT="0" distB="0" distL="0" distR="0" wp14:anchorId="2BE2A6BC" wp14:editId="31235749">
                <wp:extent cx="137160" cy="137160"/>
                <wp:effectExtent l="0" t="0" r="0" b="0"/>
                <wp:docPr id="10" name="Graphic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6DD10E0E" w14:textId="12DF524D" w:rsidR="00066754" w:rsidRPr="00812880" w:rsidRDefault="00000000" w:rsidP="00812880">
          <w:pPr>
            <w:pStyle w:val="Header"/>
          </w:pPr>
          <w:sdt>
            <w:sdtPr>
              <w:rPr>
                <w:rStyle w:val="Strong"/>
              </w:rPr>
              <w:id w:val="114646412"/>
              <w:placeholder>
                <w:docPart w:val="F3ED77A4BA664A7AA69EC8C8C563A50D"/>
              </w:placeholder>
              <w:temporary/>
              <w:showingPlcHdr/>
              <w15:appearance w15:val="hidden"/>
            </w:sdtPr>
            <w:sdtContent>
              <w:r w:rsidR="00AF1A52" w:rsidRPr="00AF1A52">
                <w:rPr>
                  <w:rStyle w:val="Strong"/>
                </w:rPr>
                <w:t>Location:</w:t>
              </w:r>
            </w:sdtContent>
          </w:sdt>
          <w:r w:rsidR="00066754" w:rsidRPr="00812880">
            <w:t xml:space="preserve"> </w:t>
          </w:r>
          <w:r w:rsidR="00BE509B">
            <w:t>Virtual</w:t>
          </w:r>
        </w:p>
      </w:tc>
    </w:tr>
    <w:tr w:rsidR="00066754" w:rsidRPr="00812880" w14:paraId="0E048910" w14:textId="77777777" w:rsidTr="00015440">
      <w:trPr>
        <w:jc w:val="right"/>
      </w:trPr>
      <w:tc>
        <w:tcPr>
          <w:tcW w:w="432" w:type="dxa"/>
          <w:vAlign w:val="bottom"/>
        </w:tcPr>
        <w:p w14:paraId="2FD25AE9" w14:textId="77777777" w:rsidR="00066754" w:rsidRPr="00812880" w:rsidRDefault="00066754" w:rsidP="00812880">
          <w:pPr>
            <w:pStyle w:val="Header"/>
          </w:pPr>
          <w:r w:rsidRPr="00812880">
            <w:rPr>
              <w:noProof/>
            </w:rPr>
            <w:drawing>
              <wp:inline distT="0" distB="0" distL="0" distR="0" wp14:anchorId="33D84EF5" wp14:editId="0C59D2C4">
                <wp:extent cx="137160" cy="137160"/>
                <wp:effectExtent l="0" t="0" r="0" b="0"/>
                <wp:docPr id="12" name="Graphic 1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4">
                          <a:extLst>
                            <a:ext uri="{96DAC541-7B7A-43D3-8B79-37D633B846F1}">
                              <asvg:svgBlip xmlns:asvg="http://schemas.microsoft.com/office/drawing/2016/SVG/main" r:embed="rId5"/>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33F6616E" w14:textId="19DDB5C3" w:rsidR="00066754" w:rsidRPr="00812880" w:rsidRDefault="00000000" w:rsidP="00812880">
          <w:pPr>
            <w:pStyle w:val="Header"/>
          </w:pPr>
          <w:sdt>
            <w:sdtPr>
              <w:rPr>
                <w:rStyle w:val="Strong"/>
              </w:rPr>
              <w:id w:val="-720747057"/>
              <w:placeholder>
                <w:docPart w:val="5C051209E8BE458EBA4DF9763DAD1A49"/>
              </w:placeholder>
              <w:temporary/>
              <w:showingPlcHdr/>
              <w15:appearance w15:val="hidden"/>
            </w:sdtPr>
            <w:sdtContent>
              <w:r w:rsidR="00AF1A52" w:rsidRPr="00AF1A52">
                <w:rPr>
                  <w:rStyle w:val="Strong"/>
                </w:rPr>
                <w:t>Date:</w:t>
              </w:r>
            </w:sdtContent>
          </w:sdt>
          <w:r w:rsidR="00066754" w:rsidRPr="00812880">
            <w:t xml:space="preserve"> </w:t>
          </w:r>
          <w:r w:rsidR="00B3060F">
            <w:t>November 3</w:t>
          </w:r>
          <w:r w:rsidR="00C41CA5">
            <w:t>, 2025</w:t>
          </w:r>
        </w:p>
      </w:tc>
    </w:tr>
    <w:tr w:rsidR="00066754" w:rsidRPr="00812880" w14:paraId="1D2A873F" w14:textId="77777777" w:rsidTr="00015440">
      <w:trPr>
        <w:jc w:val="right"/>
      </w:trPr>
      <w:tc>
        <w:tcPr>
          <w:tcW w:w="432" w:type="dxa"/>
          <w:vAlign w:val="bottom"/>
        </w:tcPr>
        <w:p w14:paraId="5F0AE4F5" w14:textId="77777777" w:rsidR="00066754" w:rsidRPr="00812880" w:rsidRDefault="00066754" w:rsidP="00812880">
          <w:pPr>
            <w:pStyle w:val="Header"/>
          </w:pPr>
          <w:r w:rsidRPr="00812880">
            <w:rPr>
              <w:noProof/>
            </w:rPr>
            <w:drawing>
              <wp:inline distT="0" distB="0" distL="0" distR="0" wp14:anchorId="6CF760CC" wp14:editId="694969C5">
                <wp:extent cx="137160" cy="137160"/>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6">
                          <a:extLst>
                            <a:ext uri="{96DAC541-7B7A-43D3-8B79-37D633B846F1}">
                              <asvg:svgBlip xmlns:asvg="http://schemas.microsoft.com/office/drawing/2016/SVG/main" r:embed="rId7"/>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3FFE630C" w14:textId="3240E681" w:rsidR="00066754" w:rsidRPr="00812880" w:rsidRDefault="00000000" w:rsidP="00812880">
          <w:pPr>
            <w:pStyle w:val="Header"/>
          </w:pPr>
          <w:sdt>
            <w:sdtPr>
              <w:rPr>
                <w:rStyle w:val="Strong"/>
              </w:rPr>
              <w:id w:val="-636263335"/>
              <w:placeholder>
                <w:docPart w:val="AAC3D3E3FE9C49E9AD665B0022139174"/>
              </w:placeholder>
              <w:temporary/>
              <w:showingPlcHdr/>
              <w15:appearance w15:val="hidden"/>
            </w:sdtPr>
            <w:sdtContent>
              <w:r w:rsidR="00AF1A52">
                <w:rPr>
                  <w:rStyle w:val="Strong"/>
                </w:rPr>
                <w:t>Time</w:t>
              </w:r>
              <w:r w:rsidR="00AF1A52" w:rsidRPr="00AF1A52">
                <w:rPr>
                  <w:rStyle w:val="Strong"/>
                </w:rPr>
                <w:t>:</w:t>
              </w:r>
            </w:sdtContent>
          </w:sdt>
          <w:r w:rsidR="007B2549" w:rsidRPr="00812880">
            <w:t xml:space="preserve"> </w:t>
          </w:r>
          <w:r w:rsidR="00BE509B">
            <w:t>1</w:t>
          </w:r>
          <w:r w:rsidR="00D152FE">
            <w:t>0</w:t>
          </w:r>
          <w:r w:rsidR="00846CD8">
            <w:t>a</w:t>
          </w:r>
          <w:r w:rsidR="00BE509B">
            <w:t>m-1</w:t>
          </w:r>
          <w:r w:rsidR="00D152FE">
            <w:t>1a</w:t>
          </w:r>
          <w:r w:rsidR="00BE509B">
            <w:t>m</w:t>
          </w:r>
        </w:p>
      </w:tc>
    </w:tr>
  </w:tbl>
  <w:p w14:paraId="03934518"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E9F63F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393435024">
    <w:abstractNumId w:val="35"/>
  </w:num>
  <w:num w:numId="2" w16cid:durableId="1924794459">
    <w:abstractNumId w:val="19"/>
  </w:num>
  <w:num w:numId="3" w16cid:durableId="1215971560">
    <w:abstractNumId w:val="20"/>
  </w:num>
  <w:num w:numId="4" w16cid:durableId="508259629">
    <w:abstractNumId w:val="12"/>
  </w:num>
  <w:num w:numId="5" w16cid:durableId="1077098468">
    <w:abstractNumId w:val="36"/>
  </w:num>
  <w:num w:numId="6" w16cid:durableId="405999356">
    <w:abstractNumId w:val="9"/>
  </w:num>
  <w:num w:numId="7" w16cid:durableId="1003246085">
    <w:abstractNumId w:val="7"/>
  </w:num>
  <w:num w:numId="8" w16cid:durableId="1684743047">
    <w:abstractNumId w:val="6"/>
  </w:num>
  <w:num w:numId="9" w16cid:durableId="1564556927">
    <w:abstractNumId w:val="5"/>
  </w:num>
  <w:num w:numId="10" w16cid:durableId="1051921541">
    <w:abstractNumId w:val="4"/>
  </w:num>
  <w:num w:numId="11" w16cid:durableId="1738166863">
    <w:abstractNumId w:val="8"/>
  </w:num>
  <w:num w:numId="12" w16cid:durableId="34280856">
    <w:abstractNumId w:val="3"/>
  </w:num>
  <w:num w:numId="13" w16cid:durableId="196088372">
    <w:abstractNumId w:val="2"/>
  </w:num>
  <w:num w:numId="14" w16cid:durableId="1403410526">
    <w:abstractNumId w:val="1"/>
  </w:num>
  <w:num w:numId="15" w16cid:durableId="784616802">
    <w:abstractNumId w:val="0"/>
  </w:num>
  <w:num w:numId="16" w16cid:durableId="524102059">
    <w:abstractNumId w:val="13"/>
  </w:num>
  <w:num w:numId="17" w16cid:durableId="1420173447">
    <w:abstractNumId w:val="18"/>
  </w:num>
  <w:num w:numId="18" w16cid:durableId="239338944">
    <w:abstractNumId w:val="16"/>
  </w:num>
  <w:num w:numId="19" w16cid:durableId="27338158">
    <w:abstractNumId w:val="15"/>
  </w:num>
  <w:num w:numId="20" w16cid:durableId="1715039523">
    <w:abstractNumId w:val="14"/>
  </w:num>
  <w:num w:numId="21" w16cid:durableId="1899586631">
    <w:abstractNumId w:val="22"/>
  </w:num>
  <w:num w:numId="22" w16cid:durableId="1586693598">
    <w:abstractNumId w:val="3"/>
    <w:lvlOverride w:ilvl="0">
      <w:startOverride w:val="1"/>
    </w:lvlOverride>
  </w:num>
  <w:num w:numId="23" w16cid:durableId="1148979862">
    <w:abstractNumId w:val="3"/>
    <w:lvlOverride w:ilvl="0">
      <w:startOverride w:val="1"/>
    </w:lvlOverride>
  </w:num>
  <w:num w:numId="24" w16cid:durableId="483011260">
    <w:abstractNumId w:val="2"/>
    <w:lvlOverride w:ilvl="0">
      <w:startOverride w:val="1"/>
    </w:lvlOverride>
  </w:num>
  <w:num w:numId="25" w16cid:durableId="2019771400">
    <w:abstractNumId w:val="32"/>
  </w:num>
  <w:num w:numId="26" w16cid:durableId="1021201803">
    <w:abstractNumId w:val="11"/>
  </w:num>
  <w:num w:numId="27" w16cid:durableId="1271863778">
    <w:abstractNumId w:val="23"/>
  </w:num>
  <w:num w:numId="28" w16cid:durableId="503978524">
    <w:abstractNumId w:val="11"/>
  </w:num>
  <w:num w:numId="29" w16cid:durableId="261376140">
    <w:abstractNumId w:val="31"/>
  </w:num>
  <w:num w:numId="30" w16cid:durableId="1882352798">
    <w:abstractNumId w:val="24"/>
  </w:num>
  <w:num w:numId="31" w16cid:durableId="15735366">
    <w:abstractNumId w:val="38"/>
  </w:num>
  <w:num w:numId="32" w16cid:durableId="1525286167">
    <w:abstractNumId w:val="33"/>
  </w:num>
  <w:num w:numId="33" w16cid:durableId="613563569">
    <w:abstractNumId w:val="17"/>
  </w:num>
  <w:num w:numId="34" w16cid:durableId="1133325790">
    <w:abstractNumId w:val="26"/>
  </w:num>
  <w:num w:numId="35" w16cid:durableId="720712472">
    <w:abstractNumId w:val="10"/>
  </w:num>
  <w:num w:numId="36" w16cid:durableId="529532311">
    <w:abstractNumId w:val="27"/>
  </w:num>
  <w:num w:numId="37" w16cid:durableId="1706247427">
    <w:abstractNumId w:val="30"/>
  </w:num>
  <w:num w:numId="38" w16cid:durableId="1033457538">
    <w:abstractNumId w:val="25"/>
  </w:num>
  <w:num w:numId="39" w16cid:durableId="155342526">
    <w:abstractNumId w:val="37"/>
  </w:num>
  <w:num w:numId="40" w16cid:durableId="1438401539">
    <w:abstractNumId w:val="28"/>
  </w:num>
  <w:num w:numId="41" w16cid:durableId="1865246564">
    <w:abstractNumId w:val="21"/>
  </w:num>
  <w:num w:numId="42" w16cid:durableId="1495683347">
    <w:abstractNumId w:val="29"/>
  </w:num>
  <w:num w:numId="43" w16cid:durableId="47807471">
    <w:abstractNumId w:val="34"/>
  </w:num>
  <w:num w:numId="44" w16cid:durableId="1615404136">
    <w:abstractNumId w:val="3"/>
  </w:num>
  <w:num w:numId="45" w16cid:durableId="12200888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6"/>
  <w:displayBackgroundShape/>
  <w:hideSpellingErrors/>
  <w:hideGrammaticalErrors/>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0sjAzNjcyszC1NLRQ0lEKTi0uzszPAykwrwUAKRPpuSwAAAA="/>
  </w:docVars>
  <w:rsids>
    <w:rsidRoot w:val="00BE509B"/>
    <w:rsid w:val="0000418E"/>
    <w:rsid w:val="00015440"/>
    <w:rsid w:val="00016839"/>
    <w:rsid w:val="00042360"/>
    <w:rsid w:val="00042FB3"/>
    <w:rsid w:val="00045EF9"/>
    <w:rsid w:val="00055973"/>
    <w:rsid w:val="00057671"/>
    <w:rsid w:val="00062D32"/>
    <w:rsid w:val="00066754"/>
    <w:rsid w:val="00071D2B"/>
    <w:rsid w:val="00084752"/>
    <w:rsid w:val="00086540"/>
    <w:rsid w:val="000A2384"/>
    <w:rsid w:val="000A324B"/>
    <w:rsid w:val="000A42C3"/>
    <w:rsid w:val="000B2428"/>
    <w:rsid w:val="000D2AFD"/>
    <w:rsid w:val="000D445D"/>
    <w:rsid w:val="000D479D"/>
    <w:rsid w:val="000F4987"/>
    <w:rsid w:val="000F65EC"/>
    <w:rsid w:val="00103670"/>
    <w:rsid w:val="0011573E"/>
    <w:rsid w:val="00122470"/>
    <w:rsid w:val="0012634B"/>
    <w:rsid w:val="001269DE"/>
    <w:rsid w:val="00140DAE"/>
    <w:rsid w:val="0015180F"/>
    <w:rsid w:val="00156EE0"/>
    <w:rsid w:val="001635DB"/>
    <w:rsid w:val="001746FC"/>
    <w:rsid w:val="001824DD"/>
    <w:rsid w:val="00184D56"/>
    <w:rsid w:val="001850AE"/>
    <w:rsid w:val="00193653"/>
    <w:rsid w:val="0019695F"/>
    <w:rsid w:val="001C329C"/>
    <w:rsid w:val="001D15D7"/>
    <w:rsid w:val="001D170A"/>
    <w:rsid w:val="001E286F"/>
    <w:rsid w:val="001E5C7E"/>
    <w:rsid w:val="001E6CA9"/>
    <w:rsid w:val="001E7D29"/>
    <w:rsid w:val="00200F90"/>
    <w:rsid w:val="00202496"/>
    <w:rsid w:val="00215A63"/>
    <w:rsid w:val="00217995"/>
    <w:rsid w:val="00227312"/>
    <w:rsid w:val="002404F5"/>
    <w:rsid w:val="00257985"/>
    <w:rsid w:val="00261132"/>
    <w:rsid w:val="00264D36"/>
    <w:rsid w:val="00270D66"/>
    <w:rsid w:val="00275260"/>
    <w:rsid w:val="00276FA1"/>
    <w:rsid w:val="00285B87"/>
    <w:rsid w:val="00291B4A"/>
    <w:rsid w:val="002B452E"/>
    <w:rsid w:val="002C3D7E"/>
    <w:rsid w:val="002D154F"/>
    <w:rsid w:val="002E4F42"/>
    <w:rsid w:val="00307D7E"/>
    <w:rsid w:val="00311650"/>
    <w:rsid w:val="00320CB7"/>
    <w:rsid w:val="0032131A"/>
    <w:rsid w:val="003310BF"/>
    <w:rsid w:val="00333DF8"/>
    <w:rsid w:val="003448DB"/>
    <w:rsid w:val="0034688D"/>
    <w:rsid w:val="00347FC9"/>
    <w:rsid w:val="00352B99"/>
    <w:rsid w:val="00354C22"/>
    <w:rsid w:val="00355C0D"/>
    <w:rsid w:val="00357641"/>
    <w:rsid w:val="00360B6E"/>
    <w:rsid w:val="00361DEE"/>
    <w:rsid w:val="00394EF4"/>
    <w:rsid w:val="003A3041"/>
    <w:rsid w:val="003C18A1"/>
    <w:rsid w:val="003D2F9F"/>
    <w:rsid w:val="003E1F98"/>
    <w:rsid w:val="003E5EB5"/>
    <w:rsid w:val="0040564E"/>
    <w:rsid w:val="004074D4"/>
    <w:rsid w:val="00410612"/>
    <w:rsid w:val="00411F8B"/>
    <w:rsid w:val="004203B0"/>
    <w:rsid w:val="004230D9"/>
    <w:rsid w:val="00450670"/>
    <w:rsid w:val="00467CE8"/>
    <w:rsid w:val="004724BD"/>
    <w:rsid w:val="00477352"/>
    <w:rsid w:val="004803BB"/>
    <w:rsid w:val="0048124E"/>
    <w:rsid w:val="00491C23"/>
    <w:rsid w:val="004A5065"/>
    <w:rsid w:val="004B5C09"/>
    <w:rsid w:val="004E227E"/>
    <w:rsid w:val="00500DD1"/>
    <w:rsid w:val="00521AE3"/>
    <w:rsid w:val="00533C57"/>
    <w:rsid w:val="00535B54"/>
    <w:rsid w:val="00544484"/>
    <w:rsid w:val="00554276"/>
    <w:rsid w:val="00564D17"/>
    <w:rsid w:val="00567050"/>
    <w:rsid w:val="005673F5"/>
    <w:rsid w:val="00570173"/>
    <w:rsid w:val="0058465F"/>
    <w:rsid w:val="005A6D57"/>
    <w:rsid w:val="005B622C"/>
    <w:rsid w:val="005D3902"/>
    <w:rsid w:val="005D797B"/>
    <w:rsid w:val="005D7B80"/>
    <w:rsid w:val="005E0ED9"/>
    <w:rsid w:val="006028AD"/>
    <w:rsid w:val="00616B41"/>
    <w:rsid w:val="00620AE8"/>
    <w:rsid w:val="00624EFA"/>
    <w:rsid w:val="00625062"/>
    <w:rsid w:val="006315B1"/>
    <w:rsid w:val="0064628C"/>
    <w:rsid w:val="0065214E"/>
    <w:rsid w:val="006530C3"/>
    <w:rsid w:val="00655EE2"/>
    <w:rsid w:val="0067089F"/>
    <w:rsid w:val="0067409C"/>
    <w:rsid w:val="0067482E"/>
    <w:rsid w:val="006771EF"/>
    <w:rsid w:val="00680296"/>
    <w:rsid w:val="006853BC"/>
    <w:rsid w:val="0068620E"/>
    <w:rsid w:val="00686E45"/>
    <w:rsid w:val="00687389"/>
    <w:rsid w:val="006928C1"/>
    <w:rsid w:val="006966F9"/>
    <w:rsid w:val="006A1D55"/>
    <w:rsid w:val="006A4F39"/>
    <w:rsid w:val="006A6E45"/>
    <w:rsid w:val="006B74AA"/>
    <w:rsid w:val="006D5463"/>
    <w:rsid w:val="006E015E"/>
    <w:rsid w:val="006E240D"/>
    <w:rsid w:val="006F03D4"/>
    <w:rsid w:val="006F3C41"/>
    <w:rsid w:val="00700B1F"/>
    <w:rsid w:val="007053D9"/>
    <w:rsid w:val="007257E9"/>
    <w:rsid w:val="00740105"/>
    <w:rsid w:val="00744B1E"/>
    <w:rsid w:val="00750DC5"/>
    <w:rsid w:val="00754425"/>
    <w:rsid w:val="00756D9C"/>
    <w:rsid w:val="007619BD"/>
    <w:rsid w:val="00763507"/>
    <w:rsid w:val="00771C24"/>
    <w:rsid w:val="00771F6D"/>
    <w:rsid w:val="00773691"/>
    <w:rsid w:val="00781863"/>
    <w:rsid w:val="00786316"/>
    <w:rsid w:val="00792701"/>
    <w:rsid w:val="007B2549"/>
    <w:rsid w:val="007D5836"/>
    <w:rsid w:val="007E5C8F"/>
    <w:rsid w:val="007F1E7F"/>
    <w:rsid w:val="007F34A4"/>
    <w:rsid w:val="00804582"/>
    <w:rsid w:val="008076A8"/>
    <w:rsid w:val="0081077D"/>
    <w:rsid w:val="00812880"/>
    <w:rsid w:val="00815563"/>
    <w:rsid w:val="00820AFC"/>
    <w:rsid w:val="008240DA"/>
    <w:rsid w:val="00825B23"/>
    <w:rsid w:val="008429E5"/>
    <w:rsid w:val="008443D3"/>
    <w:rsid w:val="00846CD8"/>
    <w:rsid w:val="008514C8"/>
    <w:rsid w:val="00855BA8"/>
    <w:rsid w:val="00863719"/>
    <w:rsid w:val="00863BD4"/>
    <w:rsid w:val="00863E6E"/>
    <w:rsid w:val="00867EA4"/>
    <w:rsid w:val="008723D6"/>
    <w:rsid w:val="00880C14"/>
    <w:rsid w:val="00886C99"/>
    <w:rsid w:val="008939B0"/>
    <w:rsid w:val="00897D88"/>
    <w:rsid w:val="008A0319"/>
    <w:rsid w:val="008A429C"/>
    <w:rsid w:val="008A4CB6"/>
    <w:rsid w:val="008D1C52"/>
    <w:rsid w:val="008D43E9"/>
    <w:rsid w:val="008E3C0E"/>
    <w:rsid w:val="008E421A"/>
    <w:rsid w:val="008E476B"/>
    <w:rsid w:val="008F0F63"/>
    <w:rsid w:val="0090168B"/>
    <w:rsid w:val="00905B20"/>
    <w:rsid w:val="00922A60"/>
    <w:rsid w:val="00927C63"/>
    <w:rsid w:val="00932F50"/>
    <w:rsid w:val="00940650"/>
    <w:rsid w:val="0094637B"/>
    <w:rsid w:val="00955A78"/>
    <w:rsid w:val="0095687C"/>
    <w:rsid w:val="009843DC"/>
    <w:rsid w:val="009921B8"/>
    <w:rsid w:val="0099515C"/>
    <w:rsid w:val="009A2137"/>
    <w:rsid w:val="009A6621"/>
    <w:rsid w:val="009B2695"/>
    <w:rsid w:val="009C1831"/>
    <w:rsid w:val="009D4984"/>
    <w:rsid w:val="009D6901"/>
    <w:rsid w:val="009F4E19"/>
    <w:rsid w:val="009F6BA2"/>
    <w:rsid w:val="00A07662"/>
    <w:rsid w:val="00A14422"/>
    <w:rsid w:val="00A165F1"/>
    <w:rsid w:val="00A21B71"/>
    <w:rsid w:val="00A25111"/>
    <w:rsid w:val="00A330C7"/>
    <w:rsid w:val="00A3439E"/>
    <w:rsid w:val="00A37F9E"/>
    <w:rsid w:val="00A40085"/>
    <w:rsid w:val="00A47DF6"/>
    <w:rsid w:val="00A60E11"/>
    <w:rsid w:val="00A61147"/>
    <w:rsid w:val="00A637D7"/>
    <w:rsid w:val="00A63D35"/>
    <w:rsid w:val="00A72927"/>
    <w:rsid w:val="00A7479A"/>
    <w:rsid w:val="00A9231C"/>
    <w:rsid w:val="00A93F30"/>
    <w:rsid w:val="00AA2532"/>
    <w:rsid w:val="00AA702D"/>
    <w:rsid w:val="00AC31E1"/>
    <w:rsid w:val="00AC5BFB"/>
    <w:rsid w:val="00AE1F88"/>
    <w:rsid w:val="00AE20AD"/>
    <w:rsid w:val="00AE361F"/>
    <w:rsid w:val="00AE47B7"/>
    <w:rsid w:val="00AE5370"/>
    <w:rsid w:val="00AF1A52"/>
    <w:rsid w:val="00B0508C"/>
    <w:rsid w:val="00B122D3"/>
    <w:rsid w:val="00B247A9"/>
    <w:rsid w:val="00B30368"/>
    <w:rsid w:val="00B3060F"/>
    <w:rsid w:val="00B435B5"/>
    <w:rsid w:val="00B436F3"/>
    <w:rsid w:val="00B565D8"/>
    <w:rsid w:val="00B5779A"/>
    <w:rsid w:val="00B63E8A"/>
    <w:rsid w:val="00B64D24"/>
    <w:rsid w:val="00B7147D"/>
    <w:rsid w:val="00B75CFC"/>
    <w:rsid w:val="00B76AB4"/>
    <w:rsid w:val="00B77B1D"/>
    <w:rsid w:val="00B813BB"/>
    <w:rsid w:val="00B853F9"/>
    <w:rsid w:val="00B87125"/>
    <w:rsid w:val="00B92231"/>
    <w:rsid w:val="00B94C07"/>
    <w:rsid w:val="00B97939"/>
    <w:rsid w:val="00B97A47"/>
    <w:rsid w:val="00BA2CE6"/>
    <w:rsid w:val="00BB018B"/>
    <w:rsid w:val="00BD1747"/>
    <w:rsid w:val="00BD1B3B"/>
    <w:rsid w:val="00BD2B06"/>
    <w:rsid w:val="00BD3B53"/>
    <w:rsid w:val="00BE2FFB"/>
    <w:rsid w:val="00BE509B"/>
    <w:rsid w:val="00BF07A5"/>
    <w:rsid w:val="00BF3DDF"/>
    <w:rsid w:val="00BF68C7"/>
    <w:rsid w:val="00C00194"/>
    <w:rsid w:val="00C00275"/>
    <w:rsid w:val="00C0592E"/>
    <w:rsid w:val="00C14973"/>
    <w:rsid w:val="00C15C45"/>
    <w:rsid w:val="00C1643D"/>
    <w:rsid w:val="00C261A9"/>
    <w:rsid w:val="00C40171"/>
    <w:rsid w:val="00C41CA5"/>
    <w:rsid w:val="00C42793"/>
    <w:rsid w:val="00C47362"/>
    <w:rsid w:val="00C55DCD"/>
    <w:rsid w:val="00C601ED"/>
    <w:rsid w:val="00C67A30"/>
    <w:rsid w:val="00C7624A"/>
    <w:rsid w:val="00C8234D"/>
    <w:rsid w:val="00C8312F"/>
    <w:rsid w:val="00C8590B"/>
    <w:rsid w:val="00C9799F"/>
    <w:rsid w:val="00CA46EE"/>
    <w:rsid w:val="00CC6755"/>
    <w:rsid w:val="00CD19AD"/>
    <w:rsid w:val="00CD4CE6"/>
    <w:rsid w:val="00CE5A5C"/>
    <w:rsid w:val="00CF29BD"/>
    <w:rsid w:val="00D152FE"/>
    <w:rsid w:val="00D31AB7"/>
    <w:rsid w:val="00D50D23"/>
    <w:rsid w:val="00D512BB"/>
    <w:rsid w:val="00D53571"/>
    <w:rsid w:val="00D542A2"/>
    <w:rsid w:val="00D7068F"/>
    <w:rsid w:val="00D87431"/>
    <w:rsid w:val="00D979C5"/>
    <w:rsid w:val="00DA3B1A"/>
    <w:rsid w:val="00DA5FA7"/>
    <w:rsid w:val="00DA6338"/>
    <w:rsid w:val="00DB6533"/>
    <w:rsid w:val="00DC6078"/>
    <w:rsid w:val="00DC79AD"/>
    <w:rsid w:val="00DD2075"/>
    <w:rsid w:val="00DD73B4"/>
    <w:rsid w:val="00DE01D4"/>
    <w:rsid w:val="00DE66DD"/>
    <w:rsid w:val="00DF2868"/>
    <w:rsid w:val="00DF2C9E"/>
    <w:rsid w:val="00DF7B22"/>
    <w:rsid w:val="00E04B92"/>
    <w:rsid w:val="00E12E4E"/>
    <w:rsid w:val="00E54464"/>
    <w:rsid w:val="00E5574B"/>
    <w:rsid w:val="00E557A0"/>
    <w:rsid w:val="00E56BA6"/>
    <w:rsid w:val="00E62581"/>
    <w:rsid w:val="00E63CD9"/>
    <w:rsid w:val="00E70676"/>
    <w:rsid w:val="00E76565"/>
    <w:rsid w:val="00EA3493"/>
    <w:rsid w:val="00EA64D9"/>
    <w:rsid w:val="00EE52BD"/>
    <w:rsid w:val="00EF3C57"/>
    <w:rsid w:val="00EF6435"/>
    <w:rsid w:val="00F02E99"/>
    <w:rsid w:val="00F10F6B"/>
    <w:rsid w:val="00F23697"/>
    <w:rsid w:val="00F24F10"/>
    <w:rsid w:val="00F3369F"/>
    <w:rsid w:val="00F36BB7"/>
    <w:rsid w:val="00F6023D"/>
    <w:rsid w:val="00F62CFB"/>
    <w:rsid w:val="00F87EAA"/>
    <w:rsid w:val="00F92925"/>
    <w:rsid w:val="00F92B25"/>
    <w:rsid w:val="00F96B12"/>
    <w:rsid w:val="00FA7DB4"/>
    <w:rsid w:val="00FB2EE9"/>
    <w:rsid w:val="00FB3809"/>
    <w:rsid w:val="00FC0FD5"/>
    <w:rsid w:val="00FC26FF"/>
    <w:rsid w:val="00FD6CAB"/>
    <w:rsid w:val="00FE3951"/>
    <w:rsid w:val="00FE6B6C"/>
    <w:rsid w:val="00FF49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3C1605"/>
  <w15:docId w15:val="{5F4681B9-523E-4CC8-8DA6-81288737C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40"/>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7" Type="http://schemas.openxmlformats.org/officeDocument/2006/relationships/image" Target="media/image7.sv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onecki\AppData\Roaming\Microsoft\Templates\Blue%20spheres%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CB1DE926CD456BA262A379716F7461"/>
        <w:category>
          <w:name w:val="General"/>
          <w:gallery w:val="placeholder"/>
        </w:category>
        <w:types>
          <w:type w:val="bbPlcHdr"/>
        </w:types>
        <w:behaviors>
          <w:behavior w:val="content"/>
        </w:behaviors>
        <w:guid w:val="{B6B075F1-3B5D-4FE1-BDBF-CB6F7225F268}"/>
      </w:docPartPr>
      <w:docPartBody>
        <w:p w:rsidR="00C251E0" w:rsidRDefault="00C251E0">
          <w:pPr>
            <w:pStyle w:val="27CB1DE926CD456BA262A379716F7461"/>
          </w:pPr>
          <w:r w:rsidRPr="00C15C45">
            <w:t>Attendees</w:t>
          </w:r>
        </w:p>
      </w:docPartBody>
    </w:docPart>
    <w:docPart>
      <w:docPartPr>
        <w:name w:val="48A4D6898BC64E70A375C8BD0F56929C"/>
        <w:category>
          <w:name w:val="General"/>
          <w:gallery w:val="placeholder"/>
        </w:category>
        <w:types>
          <w:type w:val="bbPlcHdr"/>
        </w:types>
        <w:behaviors>
          <w:behavior w:val="content"/>
        </w:behaviors>
        <w:guid w:val="{070EAB84-8606-4C8C-9785-BBF647D5327C}"/>
      </w:docPartPr>
      <w:docPartBody>
        <w:p w:rsidR="00C251E0" w:rsidRDefault="00C251E0">
          <w:pPr>
            <w:pStyle w:val="48A4D6898BC64E70A375C8BD0F56929C"/>
          </w:pPr>
          <w:r w:rsidRPr="007D4434">
            <w:rPr>
              <w:rFonts w:eastAsiaTheme="majorEastAsia"/>
            </w:rPr>
            <w:t>Call to order</w:t>
          </w:r>
        </w:p>
      </w:docPartBody>
    </w:docPart>
    <w:docPart>
      <w:docPartPr>
        <w:name w:val="F3ED77A4BA664A7AA69EC8C8C563A50D"/>
        <w:category>
          <w:name w:val="General"/>
          <w:gallery w:val="placeholder"/>
        </w:category>
        <w:types>
          <w:type w:val="bbPlcHdr"/>
        </w:types>
        <w:behaviors>
          <w:behavior w:val="content"/>
        </w:behaviors>
        <w:guid w:val="{8D14E56B-5988-4DDD-8ADB-81AC4B83DE9E}"/>
      </w:docPartPr>
      <w:docPartBody>
        <w:p w:rsidR="00C251E0" w:rsidRDefault="00C251E0">
          <w:pPr>
            <w:pStyle w:val="F3ED77A4BA664A7AA69EC8C8C563A50D"/>
          </w:pPr>
          <w:r w:rsidRPr="007B2549">
            <w:t>Facilitator Name</w:t>
          </w:r>
        </w:p>
      </w:docPartBody>
    </w:docPart>
    <w:docPart>
      <w:docPartPr>
        <w:name w:val="5C051209E8BE458EBA4DF9763DAD1A49"/>
        <w:category>
          <w:name w:val="General"/>
          <w:gallery w:val="placeholder"/>
        </w:category>
        <w:types>
          <w:type w:val="bbPlcHdr"/>
        </w:types>
        <w:behaviors>
          <w:behavior w:val="content"/>
        </w:behaviors>
        <w:guid w:val="{0D547926-EEE8-4F10-9736-00663D91775D}"/>
      </w:docPartPr>
      <w:docPartBody>
        <w:p w:rsidR="00C251E0" w:rsidRDefault="00C251E0">
          <w:pPr>
            <w:pStyle w:val="5C051209E8BE458EBA4DF9763DAD1A49"/>
          </w:pPr>
          <w:r w:rsidRPr="007D4434">
            <w:t>called to order the regular meeting of the</w:t>
          </w:r>
        </w:p>
      </w:docPartBody>
    </w:docPart>
    <w:docPart>
      <w:docPartPr>
        <w:name w:val="AAC3D3E3FE9C49E9AD665B0022139174"/>
        <w:category>
          <w:name w:val="General"/>
          <w:gallery w:val="placeholder"/>
        </w:category>
        <w:types>
          <w:type w:val="bbPlcHdr"/>
        </w:types>
        <w:behaviors>
          <w:behavior w:val="content"/>
        </w:behaviors>
        <w:guid w:val="{00239C74-0464-44F9-B68F-36E62AB3E7A2}"/>
      </w:docPartPr>
      <w:docPartBody>
        <w:p w:rsidR="00C251E0" w:rsidRDefault="00C251E0">
          <w:pPr>
            <w:pStyle w:val="AAC3D3E3FE9C49E9AD665B0022139174"/>
          </w:pPr>
          <w:r w:rsidRPr="007B2549">
            <w:t>Organization/Committee Name</w:t>
          </w:r>
        </w:p>
      </w:docPartBody>
    </w:docPart>
    <w:docPart>
      <w:docPartPr>
        <w:name w:val="835FD4F3CA904891B4DCA89C5918C3F7"/>
        <w:category>
          <w:name w:val="General"/>
          <w:gallery w:val="placeholder"/>
        </w:category>
        <w:types>
          <w:type w:val="bbPlcHdr"/>
        </w:types>
        <w:behaviors>
          <w:behavior w:val="content"/>
        </w:behaviors>
        <w:guid w:val="{E7CE6620-FAD7-4A9E-9414-BFACB1C67AA0}"/>
      </w:docPartPr>
      <w:docPartBody>
        <w:p w:rsidR="00C251E0" w:rsidRDefault="00C251E0">
          <w:pPr>
            <w:pStyle w:val="835FD4F3CA904891B4DCA89C5918C3F7"/>
          </w:pPr>
          <w:r w:rsidRPr="00C15C45">
            <w:rPr>
              <w:rFonts w:eastAsiaTheme="majorEastAsia"/>
            </w:rPr>
            <w:t>Open issues</w:t>
          </w:r>
        </w:p>
      </w:docPartBody>
    </w:docPart>
    <w:docPart>
      <w:docPartPr>
        <w:name w:val="0F98BF68BB984941941941FEE9175027"/>
        <w:category>
          <w:name w:val="General"/>
          <w:gallery w:val="placeholder"/>
        </w:category>
        <w:types>
          <w:type w:val="bbPlcHdr"/>
        </w:types>
        <w:behaviors>
          <w:behavior w:val="content"/>
        </w:behaviors>
        <w:guid w:val="{28F4BB60-CB58-45AE-9DEB-2FAFA36FFF84}"/>
      </w:docPartPr>
      <w:docPartBody>
        <w:p w:rsidR="00C251E0" w:rsidRDefault="00C251E0">
          <w:pPr>
            <w:pStyle w:val="0F98BF68BB984941941941FEE9175027"/>
          </w:pPr>
          <w:r w:rsidRPr="00C15C45">
            <w:rPr>
              <w:rFonts w:eastAsiaTheme="majorEastAsia"/>
            </w:rPr>
            <w:t>New business</w:t>
          </w:r>
        </w:p>
      </w:docPartBody>
    </w:docPart>
    <w:docPart>
      <w:docPartPr>
        <w:name w:val="9D8BDA3B51F4427C832F95C82DD0F5BC"/>
        <w:category>
          <w:name w:val="General"/>
          <w:gallery w:val="placeholder"/>
        </w:category>
        <w:types>
          <w:type w:val="bbPlcHdr"/>
        </w:types>
        <w:behaviors>
          <w:behavior w:val="content"/>
        </w:behaviors>
        <w:guid w:val="{85748AD3-1E7E-4C1E-B7CF-AD0D83B4A464}"/>
      </w:docPartPr>
      <w:docPartBody>
        <w:p w:rsidR="00C251E0" w:rsidRDefault="00C251E0">
          <w:pPr>
            <w:pStyle w:val="9D8BDA3B51F4427C832F95C82DD0F5BC"/>
          </w:pPr>
          <w:r w:rsidRPr="00C15C45">
            <w:t>Adjournment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roman"/>
    <w:notTrueType/>
    <w:pitch w:val="default"/>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1E0"/>
    <w:rsid w:val="0015175C"/>
    <w:rsid w:val="001824DD"/>
    <w:rsid w:val="00202496"/>
    <w:rsid w:val="00203EB7"/>
    <w:rsid w:val="002743F8"/>
    <w:rsid w:val="002A72AF"/>
    <w:rsid w:val="002D1483"/>
    <w:rsid w:val="003B5827"/>
    <w:rsid w:val="00444A9E"/>
    <w:rsid w:val="004803BB"/>
    <w:rsid w:val="005A6D57"/>
    <w:rsid w:val="006D0086"/>
    <w:rsid w:val="006F3C41"/>
    <w:rsid w:val="0081381F"/>
    <w:rsid w:val="00820AFC"/>
    <w:rsid w:val="00863719"/>
    <w:rsid w:val="008662C1"/>
    <w:rsid w:val="008A152A"/>
    <w:rsid w:val="008D1C52"/>
    <w:rsid w:val="00965902"/>
    <w:rsid w:val="009843DC"/>
    <w:rsid w:val="009B2695"/>
    <w:rsid w:val="00A304FE"/>
    <w:rsid w:val="00AC5BFB"/>
    <w:rsid w:val="00AE47B7"/>
    <w:rsid w:val="00B25DC0"/>
    <w:rsid w:val="00B97939"/>
    <w:rsid w:val="00BC2E37"/>
    <w:rsid w:val="00BD59BB"/>
    <w:rsid w:val="00BF3DDF"/>
    <w:rsid w:val="00C251E0"/>
    <w:rsid w:val="00C97A3D"/>
    <w:rsid w:val="00CA46EE"/>
    <w:rsid w:val="00CD19AD"/>
    <w:rsid w:val="00DB06BE"/>
    <w:rsid w:val="00E04B92"/>
    <w:rsid w:val="00E814D6"/>
    <w:rsid w:val="00EA3493"/>
    <w:rsid w:val="00EF3C57"/>
    <w:rsid w:val="00F00A65"/>
    <w:rsid w:val="00F327B6"/>
    <w:rsid w:val="00F6023D"/>
    <w:rsid w:val="00FB50A5"/>
    <w:rsid w:val="00FF4546"/>
    <w:rsid w:val="00FF49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CB1DE926CD456BA262A379716F7461">
    <w:name w:val="27CB1DE926CD456BA262A379716F7461"/>
  </w:style>
  <w:style w:type="paragraph" w:customStyle="1" w:styleId="48A4D6898BC64E70A375C8BD0F56929C">
    <w:name w:val="48A4D6898BC64E70A375C8BD0F56929C"/>
  </w:style>
  <w:style w:type="paragraph" w:customStyle="1" w:styleId="F3ED77A4BA664A7AA69EC8C8C563A50D">
    <w:name w:val="F3ED77A4BA664A7AA69EC8C8C563A50D"/>
  </w:style>
  <w:style w:type="paragraph" w:customStyle="1" w:styleId="5C051209E8BE458EBA4DF9763DAD1A49">
    <w:name w:val="5C051209E8BE458EBA4DF9763DAD1A49"/>
  </w:style>
  <w:style w:type="paragraph" w:customStyle="1" w:styleId="AAC3D3E3FE9C49E9AD665B0022139174">
    <w:name w:val="AAC3D3E3FE9C49E9AD665B0022139174"/>
  </w:style>
  <w:style w:type="paragraph" w:customStyle="1" w:styleId="835FD4F3CA904891B4DCA89C5918C3F7">
    <w:name w:val="835FD4F3CA904891B4DCA89C5918C3F7"/>
  </w:style>
  <w:style w:type="paragraph" w:customStyle="1" w:styleId="0F98BF68BB984941941941FEE9175027">
    <w:name w:val="0F98BF68BB984941941941FEE9175027"/>
  </w:style>
  <w:style w:type="paragraph" w:customStyle="1" w:styleId="9D8BDA3B51F4427C832F95C82DD0F5BC">
    <w:name w:val="9D8BDA3B51F4427C832F95C82DD0F5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4F8534-5480-4123-BF37-4EEC636A8269}">
  <ds:schemaRefs>
    <ds:schemaRef ds:uri="http://schemas.openxmlformats.org/officeDocument/2006/bibliography"/>
  </ds:schemaRefs>
</ds:datastoreItem>
</file>

<file path=customXml/itemProps3.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5.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C:\Users\ekonecki\AppData\Roaming\Microsoft\Templates\Blue spheres agenda.dotx</Template>
  <TotalTime>0</TotalTime>
  <Pages>2</Pages>
  <Words>529</Words>
  <Characters>3019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Konecki, Erin</dc:creator>
  <dc:description/>
  <cp:lastModifiedBy>Microsoft Office User</cp:lastModifiedBy>
  <cp:revision>2</cp:revision>
  <cp:lastPrinted>2025-11-03T14:12:00Z</cp:lastPrinted>
  <dcterms:created xsi:type="dcterms:W3CDTF">2025-11-30T18:27:00Z</dcterms:created>
  <dcterms:modified xsi:type="dcterms:W3CDTF">2025-11-30T18:27:00Z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